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6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36"/>
        <w:gridCol w:w="504"/>
        <w:gridCol w:w="6618"/>
      </w:tblGrid>
      <w:tr w:rsidR="006D409C" w14:paraId="03589250" w14:textId="77777777" w:rsidTr="00E35279">
        <w:trPr>
          <w:trHeight w:val="687"/>
        </w:trPr>
        <w:tc>
          <w:tcPr>
            <w:tcW w:w="4536" w:type="dxa"/>
            <w:vMerge w:val="restart"/>
            <w:tcMar>
              <w:left w:w="360" w:type="dxa"/>
            </w:tcMar>
            <w:vAlign w:val="bottom"/>
          </w:tcPr>
          <w:p w14:paraId="70AF518F" w14:textId="77777777" w:rsidR="006D409C" w:rsidRDefault="00E221B2" w:rsidP="006D409C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39A1769" wp14:editId="5980F793">
                  <wp:simplePos x="0" y="0"/>
                  <wp:positionH relativeFrom="column">
                    <wp:posOffset>-226060</wp:posOffset>
                  </wp:positionH>
                  <wp:positionV relativeFrom="paragraph">
                    <wp:posOffset>-1335405</wp:posOffset>
                  </wp:positionV>
                  <wp:extent cx="3194050" cy="1339850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" w:type="dxa"/>
            <w:shd w:val="clear" w:color="auto" w:fill="31521B" w:themeFill="accent2" w:themeFillShade="80"/>
          </w:tcPr>
          <w:p w14:paraId="10D8C08E" w14:textId="77777777" w:rsidR="006D409C" w:rsidRDefault="006D409C" w:rsidP="006D409C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p w14:paraId="665FC6C0" w14:textId="77777777" w:rsidR="006D409C" w:rsidRDefault="00E221B2" w:rsidP="00776643">
            <w:pPr>
              <w:pStyle w:val="Heading1"/>
            </w:pPr>
            <w:r>
              <w:t>Pe</w:t>
            </w:r>
            <w:r w:rsidR="00934325">
              <w:t>r</w:t>
            </w:r>
            <w:r>
              <w:t>sonal Information</w:t>
            </w:r>
          </w:p>
        </w:tc>
      </w:tr>
      <w:tr w:rsidR="006D409C" w14:paraId="78952439" w14:textId="77777777" w:rsidTr="00E35279">
        <w:trPr>
          <w:trHeight w:val="3024"/>
        </w:trPr>
        <w:tc>
          <w:tcPr>
            <w:tcW w:w="4536" w:type="dxa"/>
            <w:vMerge/>
            <w:tcMar>
              <w:left w:w="360" w:type="dxa"/>
            </w:tcMar>
            <w:vAlign w:val="bottom"/>
          </w:tcPr>
          <w:p w14:paraId="77F1C360" w14:textId="77777777" w:rsidR="006D409C" w:rsidRDefault="006D409C" w:rsidP="00776643">
            <w:pPr>
              <w:tabs>
                <w:tab w:val="left" w:pos="990"/>
              </w:tabs>
              <w:jc w:val="center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10E1428C" w14:textId="77777777" w:rsidR="006D409C" w:rsidRDefault="006D409C" w:rsidP="00776643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A6B9D7" wp14:editId="6E34351C">
                      <wp:extent cx="227812" cy="311173"/>
                      <wp:effectExtent l="0" t="3810" r="0" b="0"/>
                      <wp:docPr id="3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DFE53" w14:textId="77777777" w:rsidR="006D409C" w:rsidRPr="00AF4EA4" w:rsidRDefault="006D409C" w:rsidP="006D409C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A6B9D7" id="Right Triangle 3" o:spid="_x0000_s1026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3ECDFE53" w14:textId="77777777" w:rsidR="006D409C" w:rsidRPr="00AF4EA4" w:rsidRDefault="006D409C" w:rsidP="006D409C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</w:tcPr>
          <w:tbl>
            <w:tblPr>
              <w:tblStyle w:val="TableGrid"/>
              <w:tblpPr w:leftFromText="180" w:rightFromText="180" w:horzAnchor="margin" w:tblpX="-10" w:tblpY="602"/>
              <w:tblOverlap w:val="never"/>
              <w:tblW w:w="6388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3841"/>
            </w:tblGrid>
            <w:tr w:rsidR="00E221B2" w14:paraId="631E64E7" w14:textId="77777777" w:rsidTr="00934325">
              <w:trPr>
                <w:trHeight w:val="367"/>
              </w:trPr>
              <w:tc>
                <w:tcPr>
                  <w:tcW w:w="2547" w:type="dxa"/>
                </w:tcPr>
                <w:p w14:paraId="2CC2B453" w14:textId="77777777" w:rsidR="00E221B2" w:rsidRPr="00E35279" w:rsidRDefault="00E221B2" w:rsidP="00776643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Name</w:t>
                  </w:r>
                </w:p>
              </w:tc>
              <w:tc>
                <w:tcPr>
                  <w:tcW w:w="3841" w:type="dxa"/>
                </w:tcPr>
                <w:p w14:paraId="448CA839" w14:textId="77777777" w:rsidR="00E221B2" w:rsidRPr="00E35279" w:rsidRDefault="00E221B2" w:rsidP="00776643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  <w:tr w:rsidR="00E221B2" w14:paraId="418EC5A7" w14:textId="77777777" w:rsidTr="00934325">
              <w:trPr>
                <w:trHeight w:val="367"/>
              </w:trPr>
              <w:tc>
                <w:tcPr>
                  <w:tcW w:w="2547" w:type="dxa"/>
                </w:tcPr>
                <w:p w14:paraId="2011D5BA" w14:textId="77777777" w:rsidR="00E221B2" w:rsidRPr="00E35279" w:rsidRDefault="00E221B2" w:rsidP="00776643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Region</w:t>
                  </w:r>
                </w:p>
              </w:tc>
              <w:tc>
                <w:tcPr>
                  <w:tcW w:w="3841" w:type="dxa"/>
                </w:tcPr>
                <w:p w14:paraId="6740F1F2" w14:textId="77777777" w:rsidR="00E221B2" w:rsidRPr="00E35279" w:rsidRDefault="00E221B2" w:rsidP="00776643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  <w:tr w:rsidR="00E221B2" w14:paraId="7C74D229" w14:textId="77777777" w:rsidTr="00934325">
              <w:trPr>
                <w:trHeight w:val="395"/>
              </w:trPr>
              <w:tc>
                <w:tcPr>
                  <w:tcW w:w="2547" w:type="dxa"/>
                </w:tcPr>
                <w:p w14:paraId="1D41715C" w14:textId="77777777" w:rsidR="00E221B2" w:rsidRPr="00E35279" w:rsidRDefault="00E221B2" w:rsidP="00776643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Membership</w:t>
                  </w:r>
                </w:p>
              </w:tc>
              <w:tc>
                <w:tcPr>
                  <w:tcW w:w="3841" w:type="dxa"/>
                </w:tcPr>
                <w:p w14:paraId="72A69A27" w14:textId="77777777" w:rsidR="00E221B2" w:rsidRPr="00E35279" w:rsidRDefault="00E35279" w:rsidP="00776643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32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32"/>
                    </w:rPr>
                    <w:t>Individual \ institutional</w:t>
                  </w:r>
                </w:p>
              </w:tc>
            </w:tr>
            <w:tr w:rsidR="00E221B2" w14:paraId="0826464F" w14:textId="77777777" w:rsidTr="00934325">
              <w:trPr>
                <w:trHeight w:val="367"/>
              </w:trPr>
              <w:tc>
                <w:tcPr>
                  <w:tcW w:w="2547" w:type="dxa"/>
                </w:tcPr>
                <w:p w14:paraId="28AF62CF" w14:textId="77777777" w:rsidR="00E221B2" w:rsidRPr="00E35279" w:rsidRDefault="00934325" w:rsidP="00776643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Institution</w:t>
                  </w:r>
                </w:p>
              </w:tc>
              <w:tc>
                <w:tcPr>
                  <w:tcW w:w="3841" w:type="dxa"/>
                </w:tcPr>
                <w:p w14:paraId="6B6E7909" w14:textId="77777777" w:rsidR="00E221B2" w:rsidRPr="00E35279" w:rsidRDefault="00E221B2" w:rsidP="00776643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  <w:tr w:rsidR="00E221B2" w14:paraId="3B04F9A5" w14:textId="77777777" w:rsidTr="00934325">
              <w:trPr>
                <w:trHeight w:val="367"/>
              </w:trPr>
              <w:tc>
                <w:tcPr>
                  <w:tcW w:w="2547" w:type="dxa"/>
                </w:tcPr>
                <w:p w14:paraId="3F63F7E0" w14:textId="77777777" w:rsidR="00E221B2" w:rsidRPr="00E35279" w:rsidRDefault="00934325" w:rsidP="00776643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Diocese /Congregation</w:t>
                  </w:r>
                </w:p>
              </w:tc>
              <w:tc>
                <w:tcPr>
                  <w:tcW w:w="3841" w:type="dxa"/>
                </w:tcPr>
                <w:p w14:paraId="79292889" w14:textId="77777777" w:rsidR="00E221B2" w:rsidRPr="00E35279" w:rsidRDefault="00E221B2" w:rsidP="00776643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</w:tbl>
          <w:p w14:paraId="48E9FBBE" w14:textId="77777777" w:rsidR="006D409C" w:rsidRDefault="006D409C" w:rsidP="00776643"/>
          <w:p w14:paraId="536B88D4" w14:textId="77777777" w:rsidR="00934325" w:rsidRDefault="00934325" w:rsidP="00776643"/>
          <w:p w14:paraId="5F6D20EE" w14:textId="77777777" w:rsidR="00934325" w:rsidRDefault="00934325" w:rsidP="00776643"/>
        </w:tc>
      </w:tr>
      <w:tr w:rsidR="006D409C" w14:paraId="0D9FAC75" w14:textId="77777777" w:rsidTr="00E35279">
        <w:trPr>
          <w:trHeight w:val="761"/>
        </w:trPr>
        <w:tc>
          <w:tcPr>
            <w:tcW w:w="4536" w:type="dxa"/>
            <w:vMerge w:val="restart"/>
            <w:tcMar>
              <w:left w:w="360" w:type="dxa"/>
            </w:tcMar>
            <w:vAlign w:val="bottom"/>
          </w:tcPr>
          <w:p w14:paraId="0C9B8FC7" w14:textId="77777777" w:rsidR="006D409C" w:rsidRPr="00B31EEA" w:rsidRDefault="00E221B2" w:rsidP="00E221B2">
            <w:pPr>
              <w:pStyle w:val="Title"/>
              <w:spacing w:after="0"/>
              <w:rPr>
                <w:b/>
                <w:bCs/>
                <w:color w:val="C00000"/>
                <w:szCs w:val="72"/>
              </w:rPr>
            </w:pPr>
            <w:r w:rsidRPr="00B31EEA">
              <w:rPr>
                <w:b/>
                <w:bCs/>
                <w:color w:val="C00000"/>
                <w:szCs w:val="72"/>
              </w:rPr>
              <w:t>SINA 2019</w:t>
            </w:r>
          </w:p>
          <w:p w14:paraId="46E77C84" w14:textId="77777777" w:rsidR="006D409C" w:rsidRDefault="00E221B2" w:rsidP="00E221B2">
            <w:pPr>
              <w:pStyle w:val="Subtitle"/>
              <w:spacing w:after="0"/>
              <w:rPr>
                <w:b/>
                <w:bCs/>
                <w:color w:val="0070C0"/>
                <w:spacing w:val="0"/>
                <w:w w:val="100"/>
                <w:sz w:val="36"/>
                <w:szCs w:val="32"/>
              </w:rPr>
            </w:pPr>
            <w:r w:rsidRPr="00D22022">
              <w:rPr>
                <w:b/>
                <w:bCs/>
                <w:color w:val="0070C0"/>
                <w:spacing w:val="42"/>
                <w:w w:val="100"/>
                <w:sz w:val="36"/>
                <w:szCs w:val="32"/>
              </w:rPr>
              <w:t>Indore, M.</w:t>
            </w:r>
            <w:r w:rsidRPr="00D22022">
              <w:rPr>
                <w:b/>
                <w:bCs/>
                <w:color w:val="0070C0"/>
                <w:spacing w:val="4"/>
                <w:w w:val="100"/>
                <w:sz w:val="36"/>
                <w:szCs w:val="32"/>
              </w:rPr>
              <w:t>P</w:t>
            </w:r>
          </w:p>
          <w:p w14:paraId="39A0A8C6" w14:textId="77777777" w:rsidR="00B31EEA" w:rsidRPr="00B31EEA" w:rsidRDefault="00B31EEA" w:rsidP="00B31EEA"/>
          <w:p w14:paraId="63777F15" w14:textId="77777777" w:rsidR="006D409C" w:rsidRPr="00B31EEA" w:rsidRDefault="00E35279" w:rsidP="005D47DE">
            <w:pPr>
              <w:pStyle w:val="Heading2"/>
              <w:rPr>
                <w:sz w:val="28"/>
                <w:szCs w:val="28"/>
              </w:rPr>
            </w:pPr>
            <w:r w:rsidRPr="00B31EEA">
              <w:rPr>
                <w:sz w:val="28"/>
                <w:szCs w:val="28"/>
              </w:rPr>
              <w:t>For Online Registration</w:t>
            </w:r>
          </w:p>
          <w:p w14:paraId="7A532995" w14:textId="77777777" w:rsidR="006D409C" w:rsidRPr="00B31EEA" w:rsidRDefault="00E35279" w:rsidP="00A75FCE">
            <w:pPr>
              <w:pStyle w:val="ProfileText"/>
              <w:rPr>
                <w:b/>
                <w:bCs/>
                <w:color w:val="FF0000"/>
                <w:sz w:val="24"/>
                <w:szCs w:val="28"/>
              </w:rPr>
            </w:pPr>
            <w:r w:rsidRPr="00B31EEA">
              <w:rPr>
                <w:b/>
                <w:bCs/>
                <w:color w:val="FF0000"/>
                <w:sz w:val="24"/>
                <w:szCs w:val="28"/>
              </w:rPr>
              <w:t>CLICK THE LINK FOR ONLINE REGISTRA</w:t>
            </w:r>
            <w:r w:rsidR="006B1A79" w:rsidRPr="00B31EEA">
              <w:rPr>
                <w:b/>
                <w:bCs/>
                <w:color w:val="FF0000"/>
                <w:sz w:val="24"/>
                <w:szCs w:val="28"/>
              </w:rPr>
              <w:t>TION</w:t>
            </w:r>
          </w:p>
          <w:p w14:paraId="636F3AFA" w14:textId="77777777" w:rsidR="006D409C" w:rsidRDefault="006D409C" w:rsidP="005D47DE"/>
          <w:p w14:paraId="3D3680C8" w14:textId="77777777" w:rsidR="00B31EEA" w:rsidRPr="00B31EEA" w:rsidRDefault="004D2937" w:rsidP="005D47DE">
            <w:pPr>
              <w:rPr>
                <w:sz w:val="28"/>
                <w:szCs w:val="32"/>
              </w:rPr>
            </w:pPr>
            <w:hyperlink r:id="rId11" w:history="1">
              <w:r w:rsidR="00B31EEA" w:rsidRPr="00B31EEA">
                <w:rPr>
                  <w:rStyle w:val="Hyperlink"/>
                  <w:sz w:val="28"/>
                  <w:szCs w:val="32"/>
                </w:rPr>
                <w:t>https://www.cognitoforms.com/SIGNIS1/SINA2019OnlineRegistrationForm</w:t>
              </w:r>
            </w:hyperlink>
          </w:p>
          <w:p w14:paraId="6EF74B13" w14:textId="77777777" w:rsidR="00B31EEA" w:rsidRDefault="00B31EEA" w:rsidP="005D47DE"/>
          <w:sdt>
            <w:sdtPr>
              <w:id w:val="-1954003311"/>
              <w:placeholder>
                <w:docPart w:val="F6F7F2620EED46A786148CDF671772EA"/>
              </w:placeholder>
              <w:temporary/>
              <w:showingPlcHdr/>
              <w15:appearance w15:val="hidden"/>
            </w:sdtPr>
            <w:sdtEndPr/>
            <w:sdtContent>
              <w:p w14:paraId="2008109D" w14:textId="77777777" w:rsidR="006D409C" w:rsidRDefault="006D409C" w:rsidP="005D47DE">
                <w:pPr>
                  <w:pStyle w:val="Heading2"/>
                </w:pPr>
                <w:r w:rsidRPr="00B31EEA">
                  <w:rPr>
                    <w:rStyle w:val="Heading2Char"/>
                    <w:rFonts w:ascii="Cambria" w:hAnsi="Cambria"/>
                    <w:color w:val="C00000"/>
                    <w:sz w:val="32"/>
                    <w:szCs w:val="32"/>
                  </w:rPr>
                  <w:t>CONTACT</w:t>
                </w:r>
              </w:p>
            </w:sdtContent>
          </w:sdt>
          <w:p w14:paraId="7072227C" w14:textId="77777777" w:rsidR="006D409C" w:rsidRPr="00B31EEA" w:rsidRDefault="00E221B2" w:rsidP="005D47DE">
            <w:pPr>
              <w:rPr>
                <w:sz w:val="28"/>
                <w:szCs w:val="32"/>
              </w:rPr>
            </w:pPr>
            <w:r w:rsidRPr="00B31EEA">
              <w:rPr>
                <w:sz w:val="28"/>
                <w:szCs w:val="32"/>
              </w:rPr>
              <w:t>Rev. Fr. John Paul SVD</w:t>
            </w:r>
          </w:p>
          <w:p w14:paraId="65A1EBE0" w14:textId="77777777" w:rsidR="00E221B2" w:rsidRPr="00B31EEA" w:rsidRDefault="00E221B2" w:rsidP="005D47DE">
            <w:pPr>
              <w:rPr>
                <w:sz w:val="28"/>
                <w:szCs w:val="32"/>
              </w:rPr>
            </w:pPr>
            <w:r w:rsidRPr="00B31EEA">
              <w:rPr>
                <w:sz w:val="28"/>
                <w:szCs w:val="32"/>
              </w:rPr>
              <w:t>President, SIGNIS MP</w:t>
            </w:r>
            <w:r w:rsidR="00B31EEA">
              <w:rPr>
                <w:sz w:val="28"/>
                <w:szCs w:val="32"/>
              </w:rPr>
              <w:t>&amp;CG</w:t>
            </w:r>
          </w:p>
          <w:p w14:paraId="0FE2E1E5" w14:textId="77777777" w:rsidR="00E221B2" w:rsidRDefault="00E221B2" w:rsidP="005D47DE">
            <w:pPr>
              <w:rPr>
                <w:sz w:val="28"/>
                <w:szCs w:val="32"/>
              </w:rPr>
            </w:pPr>
            <w:r w:rsidRPr="00B31EEA">
              <w:rPr>
                <w:sz w:val="28"/>
                <w:szCs w:val="32"/>
              </w:rPr>
              <w:t xml:space="preserve">Mob: </w:t>
            </w:r>
            <w:r w:rsidR="00B31EEA" w:rsidRPr="00B31EEA">
              <w:rPr>
                <w:sz w:val="28"/>
                <w:szCs w:val="32"/>
              </w:rPr>
              <w:t>8319546204</w:t>
            </w:r>
          </w:p>
          <w:p w14:paraId="0E00C8CA" w14:textId="77777777" w:rsidR="00B31EEA" w:rsidRDefault="00B31EEA" w:rsidP="005D47DE">
            <w:pPr>
              <w:rPr>
                <w:sz w:val="28"/>
                <w:szCs w:val="32"/>
              </w:rPr>
            </w:pPr>
          </w:p>
          <w:p w14:paraId="4F23A282" w14:textId="77777777" w:rsidR="00B31EEA" w:rsidRDefault="00B31EEA" w:rsidP="005D47D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Rev. Fr. </w:t>
            </w:r>
            <w:proofErr w:type="spellStart"/>
            <w:r>
              <w:rPr>
                <w:sz w:val="28"/>
                <w:szCs w:val="32"/>
              </w:rPr>
              <w:t>Joby</w:t>
            </w:r>
            <w:proofErr w:type="spellEnd"/>
            <w:r>
              <w:rPr>
                <w:sz w:val="28"/>
                <w:szCs w:val="32"/>
              </w:rPr>
              <w:t xml:space="preserve"> Anand</w:t>
            </w:r>
          </w:p>
          <w:p w14:paraId="251E26C0" w14:textId="77777777" w:rsidR="00B31EEA" w:rsidRDefault="00B31EEA" w:rsidP="005D47D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Secretary, SIGNIS MP &amp;CG</w:t>
            </w:r>
          </w:p>
          <w:p w14:paraId="10C15F35" w14:textId="77777777" w:rsidR="00E221B2" w:rsidRDefault="00B31EEA" w:rsidP="005D47DE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9425945190</w:t>
            </w:r>
          </w:p>
          <w:p w14:paraId="656E245B" w14:textId="77777777" w:rsidR="00B31EEA" w:rsidRPr="00E52CE8" w:rsidRDefault="00B31EEA" w:rsidP="005D47DE">
            <w:pPr>
              <w:rPr>
                <w:rFonts w:ascii="Cambria" w:hAnsi="Cambria"/>
                <w:sz w:val="28"/>
                <w:szCs w:val="32"/>
              </w:rPr>
            </w:pPr>
          </w:p>
          <w:p w14:paraId="4D75A86D" w14:textId="77777777" w:rsidR="00B31EEA" w:rsidRDefault="00B31EEA" w:rsidP="005D47DE">
            <w:pPr>
              <w:rPr>
                <w:rFonts w:ascii="Cambria" w:hAnsi="Cambria"/>
                <w:b/>
                <w:bCs/>
                <w:color w:val="FF0000"/>
                <w:sz w:val="28"/>
                <w:szCs w:val="32"/>
                <w:u w:val="single"/>
              </w:rPr>
            </w:pPr>
            <w:r w:rsidRPr="00E52CE8">
              <w:rPr>
                <w:rFonts w:ascii="Cambria" w:hAnsi="Cambria"/>
                <w:b/>
                <w:bCs/>
                <w:color w:val="FF0000"/>
                <w:sz w:val="28"/>
                <w:szCs w:val="32"/>
                <w:u w:val="single"/>
              </w:rPr>
              <w:t xml:space="preserve">Details </w:t>
            </w:r>
            <w:r w:rsidR="00E52CE8" w:rsidRPr="00E52CE8">
              <w:rPr>
                <w:rFonts w:ascii="Cambria" w:hAnsi="Cambria"/>
                <w:b/>
                <w:bCs/>
                <w:color w:val="FF0000"/>
                <w:sz w:val="28"/>
                <w:szCs w:val="32"/>
                <w:u w:val="single"/>
              </w:rPr>
              <w:t>of the</w:t>
            </w:r>
            <w:r w:rsidRPr="00E52CE8">
              <w:rPr>
                <w:rFonts w:ascii="Cambria" w:hAnsi="Cambria"/>
                <w:b/>
                <w:bCs/>
                <w:color w:val="FF0000"/>
                <w:sz w:val="28"/>
                <w:szCs w:val="32"/>
                <w:u w:val="single"/>
              </w:rPr>
              <w:t xml:space="preserve"> Payment:</w:t>
            </w:r>
          </w:p>
          <w:tbl>
            <w:tblPr>
              <w:tblStyle w:val="TableGrid"/>
              <w:tblW w:w="4111" w:type="dxa"/>
              <w:tblInd w:w="198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126"/>
              <w:gridCol w:w="1276"/>
            </w:tblGrid>
            <w:tr w:rsidR="00E52CE8" w14:paraId="6BA44E55" w14:textId="77777777" w:rsidTr="00E52CE8">
              <w:trPr>
                <w:trHeight w:val="291"/>
              </w:trPr>
              <w:tc>
                <w:tcPr>
                  <w:tcW w:w="709" w:type="dxa"/>
                </w:tcPr>
                <w:p w14:paraId="35CB309F" w14:textId="77777777" w:rsidR="00E52CE8" w:rsidRDefault="00E52CE8" w:rsidP="005D47DE">
                  <w:r>
                    <w:t>1</w:t>
                  </w:r>
                </w:p>
              </w:tc>
              <w:tc>
                <w:tcPr>
                  <w:tcW w:w="2126" w:type="dxa"/>
                </w:tcPr>
                <w:p w14:paraId="4F150121" w14:textId="77777777" w:rsidR="00E52CE8" w:rsidRDefault="00E52CE8" w:rsidP="005D47DE">
                  <w:r>
                    <w:t>Registration</w:t>
                  </w:r>
                </w:p>
              </w:tc>
              <w:tc>
                <w:tcPr>
                  <w:tcW w:w="1276" w:type="dxa"/>
                </w:tcPr>
                <w:p w14:paraId="73D91FC2" w14:textId="77777777" w:rsidR="00E52CE8" w:rsidRDefault="00E52CE8" w:rsidP="005D47DE">
                  <w:r>
                    <w:t>500</w:t>
                  </w:r>
                </w:p>
              </w:tc>
            </w:tr>
            <w:tr w:rsidR="00E52CE8" w14:paraId="64B78BAF" w14:textId="77777777" w:rsidTr="00E52CE8">
              <w:trPr>
                <w:trHeight w:val="284"/>
              </w:trPr>
              <w:tc>
                <w:tcPr>
                  <w:tcW w:w="709" w:type="dxa"/>
                </w:tcPr>
                <w:p w14:paraId="195E12A2" w14:textId="77777777" w:rsidR="00E52CE8" w:rsidRDefault="00E52CE8" w:rsidP="005D47DE">
                  <w:r>
                    <w:t>2</w:t>
                  </w:r>
                </w:p>
              </w:tc>
              <w:tc>
                <w:tcPr>
                  <w:tcW w:w="2126" w:type="dxa"/>
                </w:tcPr>
                <w:p w14:paraId="48FD9F27" w14:textId="77777777" w:rsidR="00E52CE8" w:rsidRDefault="00E52CE8" w:rsidP="005D47DE">
                  <w:r>
                    <w:t>Boarding and Lodging per day</w:t>
                  </w:r>
                </w:p>
              </w:tc>
              <w:tc>
                <w:tcPr>
                  <w:tcW w:w="1276" w:type="dxa"/>
                </w:tcPr>
                <w:p w14:paraId="44CF6DE4" w14:textId="77777777" w:rsidR="00E52CE8" w:rsidRDefault="00E52CE8" w:rsidP="005D47DE">
                  <w:r>
                    <w:t>300</w:t>
                  </w:r>
                </w:p>
              </w:tc>
            </w:tr>
            <w:tr w:rsidR="00E52CE8" w14:paraId="16C4CB9E" w14:textId="77777777" w:rsidTr="00E52CE8">
              <w:trPr>
                <w:trHeight w:val="284"/>
              </w:trPr>
              <w:tc>
                <w:tcPr>
                  <w:tcW w:w="709" w:type="dxa"/>
                </w:tcPr>
                <w:p w14:paraId="707699D4" w14:textId="77777777" w:rsidR="00E52CE8" w:rsidRDefault="00E52CE8" w:rsidP="00E52CE8">
                  <w:r>
                    <w:t>3</w:t>
                  </w:r>
                </w:p>
              </w:tc>
              <w:tc>
                <w:tcPr>
                  <w:tcW w:w="2126" w:type="dxa"/>
                </w:tcPr>
                <w:p w14:paraId="10F85161" w14:textId="77777777" w:rsidR="00E52CE8" w:rsidRDefault="00E52CE8" w:rsidP="00E52CE8">
                  <w:r>
                    <w:t>Single Room</w:t>
                  </w:r>
                </w:p>
              </w:tc>
              <w:tc>
                <w:tcPr>
                  <w:tcW w:w="1276" w:type="dxa"/>
                </w:tcPr>
                <w:p w14:paraId="2156B75A" w14:textId="77777777" w:rsidR="00E52CE8" w:rsidRDefault="00E52CE8" w:rsidP="00E52CE8">
                  <w:r>
                    <w:t>500</w:t>
                  </w:r>
                </w:p>
              </w:tc>
            </w:tr>
            <w:tr w:rsidR="00E52CE8" w14:paraId="294F0879" w14:textId="77777777" w:rsidTr="00E52CE8">
              <w:trPr>
                <w:trHeight w:val="284"/>
              </w:trPr>
              <w:tc>
                <w:tcPr>
                  <w:tcW w:w="709" w:type="dxa"/>
                </w:tcPr>
                <w:p w14:paraId="16C430A9" w14:textId="77777777" w:rsidR="00E52CE8" w:rsidRDefault="00E52CE8" w:rsidP="00E52CE8">
                  <w:r>
                    <w:t>4</w:t>
                  </w:r>
                </w:p>
              </w:tc>
              <w:tc>
                <w:tcPr>
                  <w:tcW w:w="2126" w:type="dxa"/>
                </w:tcPr>
                <w:p w14:paraId="7F8B8913" w14:textId="77777777" w:rsidR="00E52CE8" w:rsidRDefault="00E52CE8" w:rsidP="00E52CE8">
                  <w:r>
                    <w:t>Hotel Room</w:t>
                  </w:r>
                </w:p>
              </w:tc>
              <w:tc>
                <w:tcPr>
                  <w:tcW w:w="1276" w:type="dxa"/>
                </w:tcPr>
                <w:p w14:paraId="27169B42" w14:textId="77777777" w:rsidR="00E52CE8" w:rsidRDefault="00E52CE8" w:rsidP="00E52CE8">
                  <w:r>
                    <w:t>1000</w:t>
                  </w:r>
                </w:p>
              </w:tc>
            </w:tr>
            <w:tr w:rsidR="00E52CE8" w14:paraId="423510ED" w14:textId="77777777" w:rsidTr="00E52CE8">
              <w:trPr>
                <w:trHeight w:val="284"/>
              </w:trPr>
              <w:tc>
                <w:tcPr>
                  <w:tcW w:w="709" w:type="dxa"/>
                </w:tcPr>
                <w:p w14:paraId="5804C719" w14:textId="77777777" w:rsidR="00E52CE8" w:rsidRDefault="00E52CE8" w:rsidP="00E52CE8">
                  <w:r>
                    <w:t>5</w:t>
                  </w:r>
                </w:p>
              </w:tc>
              <w:tc>
                <w:tcPr>
                  <w:tcW w:w="2126" w:type="dxa"/>
                </w:tcPr>
                <w:p w14:paraId="4A56EC50" w14:textId="77777777" w:rsidR="00E52CE8" w:rsidRDefault="00E52CE8" w:rsidP="00E52CE8">
                  <w:r>
                    <w:t>Outing</w:t>
                  </w:r>
                </w:p>
              </w:tc>
              <w:tc>
                <w:tcPr>
                  <w:tcW w:w="1276" w:type="dxa"/>
                </w:tcPr>
                <w:p w14:paraId="03B497ED" w14:textId="77777777" w:rsidR="00E52CE8" w:rsidRDefault="00E52CE8" w:rsidP="00E52CE8">
                  <w:r>
                    <w:t>500</w:t>
                  </w:r>
                </w:p>
              </w:tc>
            </w:tr>
          </w:tbl>
          <w:p w14:paraId="08D725EC" w14:textId="77777777" w:rsidR="00E221B2" w:rsidRDefault="00E221B2" w:rsidP="005D47DE"/>
          <w:p w14:paraId="40D68FB3" w14:textId="77777777" w:rsidR="00E221B2" w:rsidRDefault="00E221B2" w:rsidP="005D47DE"/>
          <w:p w14:paraId="02538C04" w14:textId="62A6886D" w:rsidR="00E221B2" w:rsidRPr="00D22022" w:rsidRDefault="00D22022" w:rsidP="005D47DE">
            <w:pPr>
              <w:rPr>
                <w:color w:val="C00000"/>
              </w:rPr>
            </w:pPr>
            <w:r w:rsidRPr="00D22022">
              <w:rPr>
                <w:color w:val="C00000"/>
              </w:rPr>
              <w:t>Please attach your Passport size photo</w:t>
            </w:r>
            <w:r>
              <w:rPr>
                <w:color w:val="C00000"/>
              </w:rPr>
              <w:t xml:space="preserve"> </w:t>
            </w:r>
            <w:bookmarkStart w:id="0" w:name="_GoBack"/>
            <w:bookmarkEnd w:id="0"/>
            <w:r w:rsidRPr="00D22022">
              <w:rPr>
                <w:color w:val="C00000"/>
              </w:rPr>
              <w:t>along with this form.</w:t>
            </w:r>
          </w:p>
          <w:p w14:paraId="5A2F1B97" w14:textId="77777777" w:rsidR="00E221B2" w:rsidRDefault="00E221B2" w:rsidP="005D47DE"/>
        </w:tc>
        <w:tc>
          <w:tcPr>
            <w:tcW w:w="504" w:type="dxa"/>
            <w:shd w:val="clear" w:color="auto" w:fill="31521B" w:themeFill="accent2" w:themeFillShade="80"/>
          </w:tcPr>
          <w:p w14:paraId="5C425B27" w14:textId="77777777"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p w14:paraId="78AFDC34" w14:textId="77777777" w:rsidR="006D409C" w:rsidRDefault="00934325" w:rsidP="00776643">
            <w:pPr>
              <w:pStyle w:val="Heading1"/>
              <w:rPr>
                <w:b/>
              </w:rPr>
            </w:pPr>
            <w:r>
              <w:t>Contact Details</w:t>
            </w:r>
          </w:p>
        </w:tc>
      </w:tr>
      <w:tr w:rsidR="006D409C" w14:paraId="25965959" w14:textId="77777777" w:rsidTr="00E35279">
        <w:trPr>
          <w:trHeight w:val="3515"/>
        </w:trPr>
        <w:tc>
          <w:tcPr>
            <w:tcW w:w="4536" w:type="dxa"/>
            <w:vMerge/>
            <w:vAlign w:val="bottom"/>
          </w:tcPr>
          <w:p w14:paraId="41A7B7D4" w14:textId="77777777"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Mar>
              <w:left w:w="0" w:type="dxa"/>
              <w:right w:w="0" w:type="dxa"/>
            </w:tcMar>
          </w:tcPr>
          <w:p w14:paraId="5A442A1D" w14:textId="77777777" w:rsidR="006D409C" w:rsidRDefault="00F56513" w:rsidP="00776643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E6625D" wp14:editId="185878E8">
                      <wp:extent cx="227812" cy="311173"/>
                      <wp:effectExtent l="0" t="3810" r="0" b="0"/>
                      <wp:docPr id="6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F3E689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E6625D" id="_x0000_s1027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18F3E689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</w:tcPr>
          <w:tbl>
            <w:tblPr>
              <w:tblStyle w:val="TableGrid"/>
              <w:tblpPr w:leftFromText="180" w:rightFromText="180" w:horzAnchor="margin" w:tblpX="-10" w:tblpY="602"/>
              <w:tblOverlap w:val="never"/>
              <w:tblW w:w="6388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3558"/>
            </w:tblGrid>
            <w:tr w:rsidR="00934325" w14:paraId="2CE5D0E1" w14:textId="77777777" w:rsidTr="00934325">
              <w:trPr>
                <w:trHeight w:val="367"/>
              </w:trPr>
              <w:tc>
                <w:tcPr>
                  <w:tcW w:w="2830" w:type="dxa"/>
                </w:tcPr>
                <w:p w14:paraId="04107C2C" w14:textId="77777777" w:rsidR="00934325" w:rsidRPr="00E35279" w:rsidRDefault="00934325" w:rsidP="00934325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Mob. Calling No.</w:t>
                  </w:r>
                </w:p>
              </w:tc>
              <w:tc>
                <w:tcPr>
                  <w:tcW w:w="3558" w:type="dxa"/>
                </w:tcPr>
                <w:p w14:paraId="07784B1A" w14:textId="77777777" w:rsidR="00934325" w:rsidRPr="00E35279" w:rsidRDefault="00934325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  <w:tr w:rsidR="00934325" w14:paraId="18D96027" w14:textId="77777777" w:rsidTr="00934325">
              <w:trPr>
                <w:trHeight w:val="367"/>
              </w:trPr>
              <w:tc>
                <w:tcPr>
                  <w:tcW w:w="2830" w:type="dxa"/>
                </w:tcPr>
                <w:p w14:paraId="078B1691" w14:textId="77777777" w:rsidR="00934325" w:rsidRPr="00E35279" w:rsidRDefault="00934325" w:rsidP="00934325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WhatsApp No.</w:t>
                  </w:r>
                </w:p>
              </w:tc>
              <w:tc>
                <w:tcPr>
                  <w:tcW w:w="3558" w:type="dxa"/>
                </w:tcPr>
                <w:p w14:paraId="7DED6F72" w14:textId="77777777" w:rsidR="00934325" w:rsidRPr="00E35279" w:rsidRDefault="00934325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  <w:tr w:rsidR="00934325" w14:paraId="363F238E" w14:textId="77777777" w:rsidTr="00934325">
              <w:trPr>
                <w:trHeight w:val="395"/>
              </w:trPr>
              <w:tc>
                <w:tcPr>
                  <w:tcW w:w="2830" w:type="dxa"/>
                </w:tcPr>
                <w:p w14:paraId="664A75D5" w14:textId="77777777" w:rsidR="00934325" w:rsidRPr="00E35279" w:rsidRDefault="00934325" w:rsidP="00934325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Email</w:t>
                  </w:r>
                </w:p>
              </w:tc>
              <w:tc>
                <w:tcPr>
                  <w:tcW w:w="3558" w:type="dxa"/>
                </w:tcPr>
                <w:p w14:paraId="51975906" w14:textId="77777777" w:rsidR="00934325" w:rsidRPr="00E35279" w:rsidRDefault="00934325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  <w:tr w:rsidR="00934325" w14:paraId="6662C3B2" w14:textId="77777777" w:rsidTr="00E35279">
              <w:trPr>
                <w:trHeight w:val="1232"/>
              </w:trPr>
              <w:tc>
                <w:tcPr>
                  <w:tcW w:w="2830" w:type="dxa"/>
                </w:tcPr>
                <w:p w14:paraId="2F43D966" w14:textId="77777777" w:rsidR="00934325" w:rsidRPr="00E35279" w:rsidRDefault="00934325" w:rsidP="00934325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Address</w:t>
                  </w:r>
                </w:p>
              </w:tc>
              <w:tc>
                <w:tcPr>
                  <w:tcW w:w="3558" w:type="dxa"/>
                </w:tcPr>
                <w:p w14:paraId="58F7FD96" w14:textId="77777777" w:rsidR="00934325" w:rsidRPr="00E35279" w:rsidRDefault="00934325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  <w:p w14:paraId="3CC85409" w14:textId="77777777" w:rsidR="00E35279" w:rsidRPr="00E35279" w:rsidRDefault="00E35279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  <w:p w14:paraId="6C4CB05D" w14:textId="77777777" w:rsidR="00E35279" w:rsidRPr="00E35279" w:rsidRDefault="00E35279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  <w:p w14:paraId="5516CA7B" w14:textId="77777777" w:rsidR="00E35279" w:rsidRPr="00E35279" w:rsidRDefault="00E35279" w:rsidP="00934325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</w:p>
              </w:tc>
            </w:tr>
          </w:tbl>
          <w:p w14:paraId="75FA7CE5" w14:textId="77777777" w:rsidR="006D409C" w:rsidRDefault="006D409C" w:rsidP="005D47DE"/>
        </w:tc>
      </w:tr>
      <w:tr w:rsidR="006D409C" w14:paraId="4429136F" w14:textId="77777777" w:rsidTr="00E35279">
        <w:trPr>
          <w:trHeight w:val="430"/>
        </w:trPr>
        <w:tc>
          <w:tcPr>
            <w:tcW w:w="4536" w:type="dxa"/>
            <w:vMerge/>
            <w:vAlign w:val="bottom"/>
          </w:tcPr>
          <w:p w14:paraId="13EE846D" w14:textId="77777777"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shd w:val="clear" w:color="auto" w:fill="31521B" w:themeFill="accent2" w:themeFillShade="80"/>
          </w:tcPr>
          <w:p w14:paraId="405AFBF3" w14:textId="77777777"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618" w:type="dxa"/>
            <w:shd w:val="clear" w:color="auto" w:fill="31521B" w:themeFill="accent2" w:themeFillShade="80"/>
            <w:vAlign w:val="center"/>
          </w:tcPr>
          <w:p w14:paraId="7D807583" w14:textId="77777777" w:rsidR="006D409C" w:rsidRDefault="00E35279" w:rsidP="00776643">
            <w:pPr>
              <w:pStyle w:val="Heading1"/>
              <w:rPr>
                <w:b/>
              </w:rPr>
            </w:pPr>
            <w:r>
              <w:t>Event Details</w:t>
            </w:r>
          </w:p>
        </w:tc>
      </w:tr>
      <w:tr w:rsidR="006D409C" w14:paraId="457E0DFC" w14:textId="77777777" w:rsidTr="00E35279">
        <w:trPr>
          <w:trHeight w:val="2160"/>
        </w:trPr>
        <w:tc>
          <w:tcPr>
            <w:tcW w:w="4536" w:type="dxa"/>
            <w:vMerge/>
            <w:tcBorders>
              <w:bottom w:val="nil"/>
            </w:tcBorders>
            <w:vAlign w:val="bottom"/>
          </w:tcPr>
          <w:p w14:paraId="76DB5214" w14:textId="77777777"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504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6E8B16A" w14:textId="77777777" w:rsidR="006D409C" w:rsidRDefault="00F56513" w:rsidP="00776643">
            <w:pPr>
              <w:tabs>
                <w:tab w:val="left" w:pos="99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231E12" wp14:editId="7F455E72">
                      <wp:extent cx="227812" cy="311173"/>
                      <wp:effectExtent l="0" t="3810" r="0" b="0"/>
                      <wp:docPr id="5" name="Right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D9FBA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231E12" id="_x0000_s1028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2AAD9FBA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618" w:type="dxa"/>
            <w:tcBorders>
              <w:bottom w:val="nil"/>
            </w:tcBorders>
            <w:vAlign w:val="bottom"/>
          </w:tcPr>
          <w:tbl>
            <w:tblPr>
              <w:tblStyle w:val="TableGrid"/>
              <w:tblpPr w:leftFromText="180" w:rightFromText="180" w:horzAnchor="margin" w:tblpX="-10" w:tblpY="602"/>
              <w:tblOverlap w:val="never"/>
              <w:tblW w:w="6388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1417"/>
              <w:gridCol w:w="582"/>
              <w:gridCol w:w="1700"/>
            </w:tblGrid>
            <w:tr w:rsidR="00E35279" w14:paraId="1F5AA4A0" w14:textId="77777777" w:rsidTr="00D22022">
              <w:trPr>
                <w:trHeight w:val="367"/>
              </w:trPr>
              <w:tc>
                <w:tcPr>
                  <w:tcW w:w="2689" w:type="dxa"/>
                </w:tcPr>
                <w:p w14:paraId="37EB1BEE" w14:textId="77777777" w:rsidR="00E35279" w:rsidRPr="00E35279" w:rsidRDefault="00E35279" w:rsidP="00E35279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Payment</w:t>
                  </w:r>
                </w:p>
              </w:tc>
              <w:tc>
                <w:tcPr>
                  <w:tcW w:w="1417" w:type="dxa"/>
                </w:tcPr>
                <w:p w14:paraId="519B4CEE" w14:textId="77777777" w:rsidR="00E35279" w:rsidRPr="00E35279" w:rsidRDefault="00E35279" w:rsidP="00E35279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Bank</w:t>
                  </w:r>
                </w:p>
              </w:tc>
              <w:tc>
                <w:tcPr>
                  <w:tcW w:w="2282" w:type="dxa"/>
                  <w:gridSpan w:val="2"/>
                </w:tcPr>
                <w:p w14:paraId="4DE32DA3" w14:textId="77777777" w:rsidR="00E35279" w:rsidRPr="00E35279" w:rsidRDefault="00E35279" w:rsidP="00E35279">
                  <w:pPr>
                    <w:rPr>
                      <w:rFonts w:ascii="Cambria" w:hAnsi="Cambria"/>
                      <w:color w:val="0D0D0D" w:themeColor="text1" w:themeTint="F2"/>
                      <w:sz w:val="32"/>
                      <w:szCs w:val="36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32"/>
                    </w:rPr>
                    <w:t>On Arrival</w:t>
                  </w:r>
                </w:p>
              </w:tc>
            </w:tr>
            <w:tr w:rsidR="0090559B" w14:paraId="1CB66865" w14:textId="77777777" w:rsidTr="00D22022">
              <w:trPr>
                <w:trHeight w:val="367"/>
              </w:trPr>
              <w:tc>
                <w:tcPr>
                  <w:tcW w:w="2689" w:type="dxa"/>
                </w:tcPr>
                <w:p w14:paraId="736A62DE" w14:textId="77777777" w:rsidR="0090559B" w:rsidRDefault="0090559B" w:rsidP="00E35279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Rupees Paid</w:t>
                  </w:r>
                </w:p>
              </w:tc>
              <w:tc>
                <w:tcPr>
                  <w:tcW w:w="3699" w:type="dxa"/>
                  <w:gridSpan w:val="3"/>
                </w:tcPr>
                <w:p w14:paraId="535FC932" w14:textId="77777777" w:rsidR="0090559B" w:rsidRPr="00E35279" w:rsidRDefault="0090559B" w:rsidP="00E35279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32"/>
                    </w:rPr>
                  </w:pPr>
                </w:p>
              </w:tc>
            </w:tr>
            <w:tr w:rsidR="00B31EEA" w14:paraId="07887372" w14:textId="77777777" w:rsidTr="00D22022">
              <w:trPr>
                <w:trHeight w:val="367"/>
              </w:trPr>
              <w:tc>
                <w:tcPr>
                  <w:tcW w:w="2689" w:type="dxa"/>
                </w:tcPr>
                <w:p w14:paraId="1CCFAD61" w14:textId="77777777" w:rsidR="00B31EEA" w:rsidRPr="00E35279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B31EEA">
                    <w:rPr>
                      <w:rFonts w:ascii="Cambria" w:hAnsi="Cambria"/>
                      <w:b/>
                      <w:bCs/>
                      <w:color w:val="A79405"/>
                      <w:sz w:val="24"/>
                    </w:rPr>
                    <w:t>Transaction ID (Bank Transfers)</w:t>
                  </w:r>
                </w:p>
              </w:tc>
              <w:tc>
                <w:tcPr>
                  <w:tcW w:w="3699" w:type="dxa"/>
                  <w:gridSpan w:val="3"/>
                </w:tcPr>
                <w:p w14:paraId="663B2F0A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</w:p>
              </w:tc>
            </w:tr>
            <w:tr w:rsidR="00B31EEA" w14:paraId="570A04D2" w14:textId="77777777" w:rsidTr="00D22022">
              <w:trPr>
                <w:trHeight w:val="274"/>
              </w:trPr>
              <w:tc>
                <w:tcPr>
                  <w:tcW w:w="2689" w:type="dxa"/>
                  <w:vMerge w:val="restart"/>
                </w:tcPr>
                <w:p w14:paraId="18C1839B" w14:textId="77777777" w:rsidR="00B31EEA" w:rsidRPr="00E35279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Days of Attending</w:t>
                  </w:r>
                </w:p>
              </w:tc>
              <w:tc>
                <w:tcPr>
                  <w:tcW w:w="3699" w:type="dxa"/>
                  <w:gridSpan w:val="3"/>
                </w:tcPr>
                <w:p w14:paraId="52E284B5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Study Days</w:t>
                  </w:r>
                </w:p>
              </w:tc>
            </w:tr>
            <w:tr w:rsidR="00B31EEA" w14:paraId="3DAEBE6D" w14:textId="77777777" w:rsidTr="00D22022">
              <w:trPr>
                <w:trHeight w:val="175"/>
              </w:trPr>
              <w:tc>
                <w:tcPr>
                  <w:tcW w:w="2689" w:type="dxa"/>
                  <w:vMerge/>
                </w:tcPr>
                <w:p w14:paraId="3667C9CD" w14:textId="77777777" w:rsidR="00B31EEA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</w:p>
              </w:tc>
              <w:tc>
                <w:tcPr>
                  <w:tcW w:w="3699" w:type="dxa"/>
                  <w:gridSpan w:val="3"/>
                </w:tcPr>
                <w:p w14:paraId="46B58B53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Business Days</w:t>
                  </w:r>
                </w:p>
              </w:tc>
            </w:tr>
            <w:tr w:rsidR="00B31EEA" w14:paraId="57EF6BF8" w14:textId="77777777" w:rsidTr="00D22022">
              <w:trPr>
                <w:trHeight w:val="182"/>
              </w:trPr>
              <w:tc>
                <w:tcPr>
                  <w:tcW w:w="2689" w:type="dxa"/>
                  <w:vMerge/>
                </w:tcPr>
                <w:p w14:paraId="73CC3C2D" w14:textId="77777777" w:rsidR="00B31EEA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</w:p>
              </w:tc>
              <w:tc>
                <w:tcPr>
                  <w:tcW w:w="3699" w:type="dxa"/>
                  <w:gridSpan w:val="3"/>
                </w:tcPr>
                <w:p w14:paraId="7D2D8FB7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Outing</w:t>
                  </w:r>
                </w:p>
              </w:tc>
            </w:tr>
            <w:tr w:rsidR="00B31EEA" w14:paraId="2D019D2A" w14:textId="77777777" w:rsidTr="00D22022">
              <w:trPr>
                <w:trHeight w:val="395"/>
              </w:trPr>
              <w:tc>
                <w:tcPr>
                  <w:tcW w:w="2689" w:type="dxa"/>
                </w:tcPr>
                <w:p w14:paraId="170DF91D" w14:textId="77777777" w:rsidR="00B31EEA" w:rsidRPr="00E35279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Membership</w:t>
                  </w:r>
                </w:p>
              </w:tc>
              <w:tc>
                <w:tcPr>
                  <w:tcW w:w="3699" w:type="dxa"/>
                  <w:gridSpan w:val="3"/>
                </w:tcPr>
                <w:p w14:paraId="0E1A9638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 w:rsidRPr="00E35279"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Individual \ institutional</w:t>
                  </w:r>
                </w:p>
              </w:tc>
            </w:tr>
            <w:tr w:rsidR="00B31EEA" w14:paraId="0B8DEC94" w14:textId="77777777" w:rsidTr="00D22022">
              <w:trPr>
                <w:trHeight w:val="201"/>
              </w:trPr>
              <w:tc>
                <w:tcPr>
                  <w:tcW w:w="2689" w:type="dxa"/>
                  <w:vMerge w:val="restart"/>
                </w:tcPr>
                <w:p w14:paraId="31F71E4A" w14:textId="77777777" w:rsidR="00B31EEA" w:rsidRPr="00E35279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Rooms</w:t>
                  </w:r>
                </w:p>
              </w:tc>
              <w:tc>
                <w:tcPr>
                  <w:tcW w:w="3699" w:type="dxa"/>
                  <w:gridSpan w:val="3"/>
                </w:tcPr>
                <w:p w14:paraId="7051C20A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Single</w:t>
                  </w:r>
                </w:p>
              </w:tc>
            </w:tr>
            <w:tr w:rsidR="00B31EEA" w14:paraId="034DACAD" w14:textId="77777777" w:rsidTr="00D22022">
              <w:trPr>
                <w:trHeight w:val="146"/>
              </w:trPr>
              <w:tc>
                <w:tcPr>
                  <w:tcW w:w="2689" w:type="dxa"/>
                  <w:vMerge/>
                </w:tcPr>
                <w:p w14:paraId="5EB98F74" w14:textId="77777777" w:rsidR="00B31EEA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</w:p>
              </w:tc>
              <w:tc>
                <w:tcPr>
                  <w:tcW w:w="3699" w:type="dxa"/>
                  <w:gridSpan w:val="3"/>
                </w:tcPr>
                <w:p w14:paraId="0FC13CFF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Shared</w:t>
                  </w:r>
                </w:p>
              </w:tc>
            </w:tr>
            <w:tr w:rsidR="00B31EEA" w14:paraId="73500F9E" w14:textId="77777777" w:rsidTr="00D22022">
              <w:trPr>
                <w:trHeight w:val="164"/>
              </w:trPr>
              <w:tc>
                <w:tcPr>
                  <w:tcW w:w="2689" w:type="dxa"/>
                  <w:vMerge/>
                </w:tcPr>
                <w:p w14:paraId="55E61880" w14:textId="77777777" w:rsidR="00B31EEA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</w:p>
              </w:tc>
              <w:tc>
                <w:tcPr>
                  <w:tcW w:w="3699" w:type="dxa"/>
                  <w:gridSpan w:val="3"/>
                </w:tcPr>
                <w:p w14:paraId="7746D46B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Hotel</w:t>
                  </w:r>
                </w:p>
              </w:tc>
            </w:tr>
            <w:tr w:rsidR="00B31EEA" w14:paraId="2A0945A1" w14:textId="77777777" w:rsidTr="00D22022">
              <w:trPr>
                <w:trHeight w:val="367"/>
              </w:trPr>
              <w:tc>
                <w:tcPr>
                  <w:tcW w:w="2689" w:type="dxa"/>
                </w:tcPr>
                <w:p w14:paraId="61741F40" w14:textId="77777777" w:rsidR="00B31EEA" w:rsidRPr="00E35279" w:rsidRDefault="00B31EEA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T-shirt Size</w:t>
                  </w:r>
                </w:p>
              </w:tc>
              <w:tc>
                <w:tcPr>
                  <w:tcW w:w="3699" w:type="dxa"/>
                  <w:gridSpan w:val="3"/>
                </w:tcPr>
                <w:p w14:paraId="3EDFC805" w14:textId="77777777" w:rsidR="00B31EEA" w:rsidRPr="00E35279" w:rsidRDefault="00B31EEA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</w:p>
              </w:tc>
            </w:tr>
            <w:tr w:rsidR="00D22022" w14:paraId="7227664E" w14:textId="77777777" w:rsidTr="00D22022">
              <w:trPr>
                <w:trHeight w:val="367"/>
              </w:trPr>
              <w:tc>
                <w:tcPr>
                  <w:tcW w:w="2689" w:type="dxa"/>
                </w:tcPr>
                <w:p w14:paraId="6EE9FB79" w14:textId="5E9D6D09" w:rsidR="00D22022" w:rsidRDefault="00D22022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Mode of Travel</w:t>
                  </w:r>
                </w:p>
              </w:tc>
              <w:tc>
                <w:tcPr>
                  <w:tcW w:w="1999" w:type="dxa"/>
                  <w:gridSpan w:val="2"/>
                </w:tcPr>
                <w:p w14:paraId="2161495E" w14:textId="77777777" w:rsidR="00D22022" w:rsidRDefault="00D22022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</w:p>
              </w:tc>
              <w:tc>
                <w:tcPr>
                  <w:tcW w:w="1700" w:type="dxa"/>
                </w:tcPr>
                <w:p w14:paraId="2C487118" w14:textId="77777777" w:rsidR="00D22022" w:rsidRDefault="00D22022" w:rsidP="00D22022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</w:p>
              </w:tc>
            </w:tr>
            <w:tr w:rsidR="00D22022" w14:paraId="44286E61" w14:textId="7F3B27B1" w:rsidTr="00D22022">
              <w:trPr>
                <w:trHeight w:val="367"/>
              </w:trPr>
              <w:tc>
                <w:tcPr>
                  <w:tcW w:w="2689" w:type="dxa"/>
                </w:tcPr>
                <w:p w14:paraId="4BA2B8B8" w14:textId="73EC4313" w:rsidR="00D22022" w:rsidRDefault="00D22022" w:rsidP="00B31EEA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Arrival</w:t>
                  </w:r>
                </w:p>
              </w:tc>
              <w:tc>
                <w:tcPr>
                  <w:tcW w:w="1999" w:type="dxa"/>
                  <w:gridSpan w:val="2"/>
                </w:tcPr>
                <w:p w14:paraId="3C953BEB" w14:textId="703DC281" w:rsidR="00D22022" w:rsidRPr="00E35279" w:rsidRDefault="00D22022" w:rsidP="00B31EEA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Date:</w:t>
                  </w:r>
                </w:p>
              </w:tc>
              <w:tc>
                <w:tcPr>
                  <w:tcW w:w="1700" w:type="dxa"/>
                </w:tcPr>
                <w:p w14:paraId="1B6EA19F" w14:textId="04B1CB57" w:rsidR="00D22022" w:rsidRPr="00E35279" w:rsidRDefault="00D22022" w:rsidP="00D22022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Time:</w:t>
                  </w:r>
                </w:p>
              </w:tc>
            </w:tr>
            <w:tr w:rsidR="00D22022" w14:paraId="7BD07042" w14:textId="625D486A" w:rsidTr="00D22022">
              <w:trPr>
                <w:trHeight w:val="367"/>
              </w:trPr>
              <w:tc>
                <w:tcPr>
                  <w:tcW w:w="2689" w:type="dxa"/>
                </w:tcPr>
                <w:p w14:paraId="7190D680" w14:textId="4A9538EE" w:rsidR="00D22022" w:rsidRDefault="00D22022" w:rsidP="00D22022">
                  <w:pP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A79405"/>
                      <w:sz w:val="28"/>
                      <w:szCs w:val="28"/>
                    </w:rPr>
                    <w:t>Departure</w:t>
                  </w:r>
                </w:p>
              </w:tc>
              <w:tc>
                <w:tcPr>
                  <w:tcW w:w="1999" w:type="dxa"/>
                  <w:gridSpan w:val="2"/>
                </w:tcPr>
                <w:p w14:paraId="5C81D4E0" w14:textId="224795E4" w:rsidR="00D22022" w:rsidRPr="00E35279" w:rsidRDefault="00D22022" w:rsidP="00D22022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Date:</w:t>
                  </w:r>
                </w:p>
              </w:tc>
              <w:tc>
                <w:tcPr>
                  <w:tcW w:w="1700" w:type="dxa"/>
                </w:tcPr>
                <w:p w14:paraId="2FAFF069" w14:textId="2F4E0C1E" w:rsidR="00D22022" w:rsidRPr="00E35279" w:rsidRDefault="00D22022" w:rsidP="00D22022">
                  <w:pP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color w:val="0D0D0D" w:themeColor="text1" w:themeTint="F2"/>
                      <w:sz w:val="28"/>
                      <w:szCs w:val="28"/>
                    </w:rPr>
                    <w:t>Time:</w:t>
                  </w:r>
                </w:p>
              </w:tc>
            </w:tr>
          </w:tbl>
          <w:p w14:paraId="40C0F4D9" w14:textId="77777777" w:rsidR="006D409C" w:rsidRDefault="006D409C" w:rsidP="00776643">
            <w:pPr>
              <w:rPr>
                <w:b/>
              </w:rPr>
            </w:pPr>
          </w:p>
        </w:tc>
      </w:tr>
    </w:tbl>
    <w:p w14:paraId="0FEB5EA2" w14:textId="77777777" w:rsidR="00153B84" w:rsidRDefault="00153B84" w:rsidP="00934325"/>
    <w:sectPr w:rsidR="00153B84" w:rsidSect="00F56513">
      <w:headerReference w:type="default" r:id="rId12"/>
      <w:pgSz w:w="12240" w:h="15840"/>
      <w:pgMar w:top="360" w:right="360" w:bottom="360" w:left="36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DA069" w14:textId="77777777" w:rsidR="004D2937" w:rsidRDefault="004D2937" w:rsidP="00C51CF5">
      <w:r>
        <w:separator/>
      </w:r>
    </w:p>
  </w:endnote>
  <w:endnote w:type="continuationSeparator" w:id="0">
    <w:p w14:paraId="47F3702B" w14:textId="77777777" w:rsidR="004D2937" w:rsidRDefault="004D2937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A32E9" w14:textId="77777777" w:rsidR="004D2937" w:rsidRDefault="004D2937" w:rsidP="00C51CF5">
      <w:r>
        <w:separator/>
      </w:r>
    </w:p>
  </w:footnote>
  <w:footnote w:type="continuationSeparator" w:id="0">
    <w:p w14:paraId="544F4A9D" w14:textId="77777777" w:rsidR="004D2937" w:rsidRDefault="004D2937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A26F4" w14:textId="77777777" w:rsidR="00C51CF5" w:rsidRDefault="00F565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C8E2321" wp14:editId="03E68D79">
              <wp:simplePos x="0" y="0"/>
              <wp:positionH relativeFrom="page">
                <wp:posOffset>228600</wp:posOffset>
              </wp:positionH>
              <wp:positionV relativeFrom="page">
                <wp:align>center</wp:align>
              </wp:positionV>
              <wp:extent cx="3005070" cy="9467090"/>
              <wp:effectExtent l="0" t="0" r="0" b="3175"/>
              <wp:wrapNone/>
              <wp:docPr id="4" name="Manual Inpu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46709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shapetype w14:anchorId="5C83157E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Manual Input 4" o:spid="_x0000_s1026" type="#_x0000_t118" style="position:absolute;margin-left:18pt;margin-top:0;width:236.6pt;height:745.45pt;z-index:-251657216;visibility:visible;mso-wrap-style:square;mso-width-percent:405;mso-height-percent:941;mso-wrap-distance-left:9pt;mso-wrap-distance-top:0;mso-wrap-distance-right:9pt;mso-wrap-distance-bottom:0;mso-position-horizontal:absolute;mso-position-horizontal-relative:page;mso-position-vertical:center;mso-position-vertical-relative:page;mso-width-percent:405;mso-height-percent:94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" fillcolor="#eaf4d7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AC02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B6E0D"/>
    <w:multiLevelType w:val="hybridMultilevel"/>
    <w:tmpl w:val="323ED11E"/>
    <w:lvl w:ilvl="0" w:tplc="1D9E879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70C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1B2"/>
    <w:rsid w:val="000521EF"/>
    <w:rsid w:val="000A545F"/>
    <w:rsid w:val="000F3BEA"/>
    <w:rsid w:val="0010314C"/>
    <w:rsid w:val="00153B84"/>
    <w:rsid w:val="00196AAB"/>
    <w:rsid w:val="001A4D1A"/>
    <w:rsid w:val="001B0B3D"/>
    <w:rsid w:val="003B0DB8"/>
    <w:rsid w:val="00431999"/>
    <w:rsid w:val="00443E2D"/>
    <w:rsid w:val="004D2937"/>
    <w:rsid w:val="00572086"/>
    <w:rsid w:val="00597871"/>
    <w:rsid w:val="005D47DE"/>
    <w:rsid w:val="005F364E"/>
    <w:rsid w:val="0062123A"/>
    <w:rsid w:val="00635EF0"/>
    <w:rsid w:val="00646E75"/>
    <w:rsid w:val="00663587"/>
    <w:rsid w:val="006A083A"/>
    <w:rsid w:val="006B1A79"/>
    <w:rsid w:val="006D409C"/>
    <w:rsid w:val="00776643"/>
    <w:rsid w:val="00797579"/>
    <w:rsid w:val="007D0F5B"/>
    <w:rsid w:val="00882E29"/>
    <w:rsid w:val="008F290E"/>
    <w:rsid w:val="0090559B"/>
    <w:rsid w:val="00934325"/>
    <w:rsid w:val="00942045"/>
    <w:rsid w:val="00964B9F"/>
    <w:rsid w:val="009F215D"/>
    <w:rsid w:val="00A73BCA"/>
    <w:rsid w:val="00A75FCE"/>
    <w:rsid w:val="00AC5509"/>
    <w:rsid w:val="00AF4EA4"/>
    <w:rsid w:val="00B0669D"/>
    <w:rsid w:val="00B31EEA"/>
    <w:rsid w:val="00B90CEF"/>
    <w:rsid w:val="00B95D4D"/>
    <w:rsid w:val="00C51CF5"/>
    <w:rsid w:val="00C93D20"/>
    <w:rsid w:val="00CA407F"/>
    <w:rsid w:val="00D00A30"/>
    <w:rsid w:val="00D22022"/>
    <w:rsid w:val="00D8438A"/>
    <w:rsid w:val="00DC71AE"/>
    <w:rsid w:val="00E221B2"/>
    <w:rsid w:val="00E35279"/>
    <w:rsid w:val="00E52CE8"/>
    <w:rsid w:val="00E55D74"/>
    <w:rsid w:val="00E774C3"/>
    <w:rsid w:val="00E8541C"/>
    <w:rsid w:val="00F56513"/>
    <w:rsid w:val="00FC5CD1"/>
    <w:rsid w:val="00F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E078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572086"/>
    <w:pPr>
      <w:ind w:right="36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509"/>
    <w:pPr>
      <w:keepNext/>
      <w:keepLines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43E2D"/>
    <w:pPr>
      <w:keepNext/>
      <w:keepLines/>
      <w:pBdr>
        <w:bottom w:val="single" w:sz="8" w:space="1" w:color="99CB38" w:themeColor="accent1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51C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43E2D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43E2D"/>
    <w:pPr>
      <w:spacing w:after="30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3E2D"/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styleId="Emphasis">
    <w:name w:val="Emphasis"/>
    <w:basedOn w:val="DefaultParagraphFont"/>
    <w:uiPriority w:val="11"/>
    <w:semiHidden/>
    <w:qFormat/>
    <w:rsid w:val="00B90CEF"/>
    <w:rPr>
      <w:i/>
      <w:iCs/>
    </w:rPr>
  </w:style>
  <w:style w:type="paragraph" w:styleId="ListParagraph">
    <w:name w:val="List Paragraph"/>
    <w:basedOn w:val="Normal"/>
    <w:uiPriority w:val="34"/>
    <w:semiHidden/>
    <w:qFormat/>
    <w:rsid w:val="003B0D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3B84"/>
  </w:style>
  <w:style w:type="paragraph" w:styleId="Footer">
    <w:name w:val="footer"/>
    <w:basedOn w:val="Normal"/>
    <w:link w:val="Foot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086"/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086"/>
    <w:rPr>
      <w:rFonts w:asciiTheme="majorHAnsi" w:eastAsiaTheme="majorEastAsia" w:hAnsiTheme="majorHAnsi" w:cstheme="majorBidi"/>
      <w:color w:val="4C661A" w:themeColor="accent1" w:themeShade="7F"/>
      <w:sz w:val="22"/>
    </w:rPr>
  </w:style>
  <w:style w:type="paragraph" w:styleId="Date">
    <w:name w:val="Date"/>
    <w:basedOn w:val="Normal"/>
    <w:next w:val="Normal"/>
    <w:link w:val="DateChar"/>
    <w:uiPriority w:val="99"/>
    <w:rsid w:val="00C51CF5"/>
    <w:rPr>
      <w:sz w:val="18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51CF5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AC5509"/>
    <w:rPr>
      <w:color w:val="31521B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C51CF5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E2D"/>
    <w:pPr>
      <w:spacing w:after="360"/>
      <w:jc w:val="center"/>
    </w:pPr>
    <w:rPr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443E2D"/>
    <w:rPr>
      <w:spacing w:val="19"/>
      <w:w w:val="86"/>
      <w:sz w:val="32"/>
      <w:szCs w:val="28"/>
      <w:fitText w:val="2160" w:id="1744560130"/>
    </w:rPr>
  </w:style>
  <w:style w:type="character" w:customStyle="1" w:styleId="Heading1Char">
    <w:name w:val="Heading 1 Char"/>
    <w:basedOn w:val="DefaultParagraphFont"/>
    <w:link w:val="Heading1"/>
    <w:uiPriority w:val="9"/>
    <w:rsid w:val="00AC5509"/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character" w:styleId="UnresolvedMention">
    <w:name w:val="Unresolved Mention"/>
    <w:basedOn w:val="DefaultParagraphFont"/>
    <w:uiPriority w:val="99"/>
    <w:semiHidden/>
    <w:rsid w:val="005D47DE"/>
    <w:rPr>
      <w:color w:val="808080"/>
      <w:shd w:val="clear" w:color="auto" w:fill="E6E6E6"/>
    </w:rPr>
  </w:style>
  <w:style w:type="paragraph" w:customStyle="1" w:styleId="ProfileText">
    <w:name w:val="Profile Text"/>
    <w:basedOn w:val="Normal"/>
    <w:qFormat/>
    <w:rsid w:val="00443E2D"/>
  </w:style>
  <w:style w:type="paragraph" w:customStyle="1" w:styleId="ContactDetails">
    <w:name w:val="Contact Details"/>
    <w:basedOn w:val="Normal"/>
    <w:qFormat/>
    <w:rsid w:val="00443E2D"/>
  </w:style>
  <w:style w:type="table" w:styleId="TableGrid">
    <w:name w:val="Table Grid"/>
    <w:basedOn w:val="TableNormal"/>
    <w:uiPriority w:val="39"/>
    <w:rsid w:val="00E22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gnitoforms.com/SIGNIS1/SINA2019OnlineRegistrationFor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Green%20cube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F7F2620EED46A786148CDF67177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74F99-A2CE-437D-9102-B60613777169}"/>
      </w:docPartPr>
      <w:docPartBody>
        <w:p w:rsidR="0094281A" w:rsidRDefault="00C146A0">
          <w:pPr>
            <w:pStyle w:val="F6F7F2620EED46A786148CDF671772EA"/>
          </w:pPr>
          <w:r w:rsidRPr="005D47DE">
            <w:rPr>
              <w:rStyle w:val="Heading2Char"/>
            </w:rPr>
            <w:t>CONTACT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D12"/>
    <w:rsid w:val="0094281A"/>
    <w:rsid w:val="00C146A0"/>
    <w:rsid w:val="00D17D12"/>
    <w:rsid w:val="00FE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D17D12"/>
    <w:pPr>
      <w:keepNext/>
      <w:keepLines/>
      <w:pBdr>
        <w:bottom w:val="single" w:sz="8" w:space="1" w:color="4472C4" w:themeColor="accent1"/>
      </w:pBdr>
      <w:spacing w:before="200" w:after="0" w:line="276" w:lineRule="auto"/>
      <w:ind w:right="360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 w:val="26"/>
      <w:szCs w:val="26"/>
      <w:lang w:val="en-US"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5E4F4B84E7495386A2F3CE4E067783">
    <w:name w:val="AC5E4F4B84E7495386A2F3CE4E067783"/>
  </w:style>
  <w:style w:type="paragraph" w:customStyle="1" w:styleId="C081EDEB7AD348C19D62FBF2F5DB7F32">
    <w:name w:val="C081EDEB7AD348C19D62FBF2F5DB7F32"/>
  </w:style>
  <w:style w:type="paragraph" w:customStyle="1" w:styleId="48B3556F8163401AB9D696249A18FA61">
    <w:name w:val="48B3556F8163401AB9D696249A18FA61"/>
  </w:style>
  <w:style w:type="paragraph" w:customStyle="1" w:styleId="BCEA46826E414A839EC24A04EE199FD1">
    <w:name w:val="BCEA46826E414A839EC24A04EE199FD1"/>
  </w:style>
  <w:style w:type="paragraph" w:customStyle="1" w:styleId="59390917F2A641BA9A18E1C3CB1D4021">
    <w:name w:val="59390917F2A641BA9A18E1C3CB1D4021"/>
  </w:style>
  <w:style w:type="paragraph" w:customStyle="1" w:styleId="CB3A3C47868040C2906B354102A43055">
    <w:name w:val="CB3A3C47868040C2906B354102A43055"/>
  </w:style>
  <w:style w:type="paragraph" w:customStyle="1" w:styleId="916834D775F34460B6AD86F4E04C9DBC">
    <w:name w:val="916834D775F34460B6AD86F4E04C9DBC"/>
  </w:style>
  <w:style w:type="paragraph" w:customStyle="1" w:styleId="2E31E96B147946709E53A95351F6F1B7">
    <w:name w:val="2E31E96B147946709E53A95351F6F1B7"/>
  </w:style>
  <w:style w:type="paragraph" w:customStyle="1" w:styleId="34DB8D72C4D54FA596B82750F4B63187">
    <w:name w:val="34DB8D72C4D54FA596B82750F4B63187"/>
  </w:style>
  <w:style w:type="paragraph" w:customStyle="1" w:styleId="6D4DE06D972F406BA782731C0A9A311F">
    <w:name w:val="6D4DE06D972F406BA782731C0A9A311F"/>
  </w:style>
  <w:style w:type="paragraph" w:customStyle="1" w:styleId="3253067772C7434A9ACFD9E9A86A83BD">
    <w:name w:val="3253067772C7434A9ACFD9E9A86A83BD"/>
  </w:style>
  <w:style w:type="paragraph" w:customStyle="1" w:styleId="F0C181A9DDC94C70A5ABE3E680AD9542">
    <w:name w:val="F0C181A9DDC94C70A5ABE3E680AD9542"/>
  </w:style>
  <w:style w:type="character" w:customStyle="1" w:styleId="Heading2Char">
    <w:name w:val="Heading 2 Char"/>
    <w:basedOn w:val="DefaultParagraphFont"/>
    <w:link w:val="Heading2"/>
    <w:uiPriority w:val="9"/>
    <w:rsid w:val="00D17D12"/>
    <w:rPr>
      <w:rFonts w:asciiTheme="majorHAnsi" w:eastAsiaTheme="majorEastAsia" w:hAnsiTheme="majorHAnsi" w:cstheme="majorBidi"/>
      <w:b/>
      <w:bCs/>
      <w:caps/>
      <w:color w:val="FFFFFF" w:themeColor="background1"/>
      <w:sz w:val="26"/>
      <w:szCs w:val="26"/>
      <w:lang w:val="en-US" w:eastAsia="ja-JP" w:bidi="ar-SA"/>
    </w:rPr>
  </w:style>
  <w:style w:type="paragraph" w:customStyle="1" w:styleId="F6F7F2620EED46A786148CDF671772EA">
    <w:name w:val="F6F7F2620EED46A786148CDF671772EA"/>
  </w:style>
  <w:style w:type="paragraph" w:customStyle="1" w:styleId="C631B8E296394858B69FB5A0AF795065">
    <w:name w:val="C631B8E296394858B69FB5A0AF795065"/>
  </w:style>
  <w:style w:type="paragraph" w:customStyle="1" w:styleId="97B87BDC012C456E9A45FCD91ADA381D">
    <w:name w:val="97B87BDC012C456E9A45FCD91ADA381D"/>
  </w:style>
  <w:style w:type="paragraph" w:customStyle="1" w:styleId="AF6CE5CA222A4877B164E3E7A6CA38FB">
    <w:name w:val="AF6CE5CA222A4877B164E3E7A6CA38FB"/>
  </w:style>
  <w:style w:type="paragraph" w:customStyle="1" w:styleId="963E6F047F2343DDAEE161B19FC32850">
    <w:name w:val="963E6F047F2343DDAEE161B19FC32850"/>
  </w:style>
  <w:style w:type="paragraph" w:customStyle="1" w:styleId="67C9277DFDC94C99A0BE6224C7D80B01">
    <w:name w:val="67C9277DFDC94C99A0BE6224C7D80B01"/>
  </w:style>
  <w:style w:type="character" w:styleId="Hyperlink">
    <w:name w:val="Hyperlink"/>
    <w:basedOn w:val="DefaultParagraphFont"/>
    <w:uiPriority w:val="99"/>
    <w:unhideWhenUsed/>
    <w:rPr>
      <w:color w:val="ED7D31" w:themeColor="accent2"/>
      <w:u w:val="single"/>
    </w:rPr>
  </w:style>
  <w:style w:type="paragraph" w:customStyle="1" w:styleId="EF129D3012A34DBA94DB8562F5616A70">
    <w:name w:val="EF129D3012A34DBA94DB8562F5616A70"/>
  </w:style>
  <w:style w:type="paragraph" w:customStyle="1" w:styleId="579D6ED2867D4E349615D54F515AD36B">
    <w:name w:val="579D6ED2867D4E349615D54F515AD36B"/>
  </w:style>
  <w:style w:type="paragraph" w:customStyle="1" w:styleId="D0A76D5CD4394BD78CAC1187FA48252F">
    <w:name w:val="D0A76D5CD4394BD78CAC1187FA48252F"/>
  </w:style>
  <w:style w:type="paragraph" w:customStyle="1" w:styleId="7A4AA8ACE6B44BE2994FA40D74E68ABB">
    <w:name w:val="7A4AA8ACE6B44BE2994FA40D74E68ABB"/>
  </w:style>
  <w:style w:type="paragraph" w:customStyle="1" w:styleId="6358D933C0194478A20A863F0145DA13">
    <w:name w:val="6358D933C0194478A20A863F0145DA13"/>
  </w:style>
  <w:style w:type="paragraph" w:customStyle="1" w:styleId="03282E1E6DC24F43AA0A81F6C56586B2">
    <w:name w:val="03282E1E6DC24F43AA0A81F6C56586B2"/>
  </w:style>
  <w:style w:type="paragraph" w:customStyle="1" w:styleId="FCCD004606B04CC8B15196B50ED6A0B2">
    <w:name w:val="FCCD004606B04CC8B15196B50ED6A0B2"/>
  </w:style>
  <w:style w:type="paragraph" w:customStyle="1" w:styleId="080EADB7A94D488F966C0ABBB47BAEB8">
    <w:name w:val="080EADB7A94D488F966C0ABBB47BAEB8"/>
  </w:style>
  <w:style w:type="paragraph" w:customStyle="1" w:styleId="339FAEF377DA463D86EF2C354BCF2606">
    <w:name w:val="339FAEF377DA463D86EF2C354BCF2606"/>
  </w:style>
  <w:style w:type="paragraph" w:customStyle="1" w:styleId="05BE94485547412CA422614C14230CC2">
    <w:name w:val="05BE94485547412CA422614C14230CC2"/>
  </w:style>
  <w:style w:type="paragraph" w:customStyle="1" w:styleId="D57C87774ECA4396B91A1941C7CB2E7D">
    <w:name w:val="D57C87774ECA4396B91A1941C7CB2E7D"/>
  </w:style>
  <w:style w:type="paragraph" w:customStyle="1" w:styleId="E6AAD132938540DAA2D0FEBAD7231F2E">
    <w:name w:val="E6AAD132938540DAA2D0FEBAD7231F2E"/>
  </w:style>
  <w:style w:type="paragraph" w:customStyle="1" w:styleId="93B1EBE0D99C40BDBF90F1EAD48A055D">
    <w:name w:val="93B1EBE0D99C40BDBF90F1EAD48A055D"/>
  </w:style>
  <w:style w:type="paragraph" w:customStyle="1" w:styleId="B21050D39C724C59A24B4CBDAC4AD4A7">
    <w:name w:val="B21050D39C724C59A24B4CBDAC4AD4A7"/>
  </w:style>
  <w:style w:type="paragraph" w:customStyle="1" w:styleId="5B8496445F4D48C89EB47D1AA11D72B8">
    <w:name w:val="5B8496445F4D48C89EB47D1AA11D72B8"/>
  </w:style>
  <w:style w:type="paragraph" w:customStyle="1" w:styleId="678053E18A7342F7AAE600C1A3F667B4">
    <w:name w:val="678053E18A7342F7AAE600C1A3F667B4"/>
  </w:style>
  <w:style w:type="paragraph" w:customStyle="1" w:styleId="94BBE130ECF6422BB2A0CFDB5589F18F">
    <w:name w:val="94BBE130ECF6422BB2A0CFDB5589F18F"/>
  </w:style>
  <w:style w:type="paragraph" w:customStyle="1" w:styleId="B953099144C644BC8BAF122B44E46BA8">
    <w:name w:val="B953099144C644BC8BAF122B44E46BA8"/>
  </w:style>
  <w:style w:type="paragraph" w:customStyle="1" w:styleId="0E5D1304842047EEBAE37F95970A867E">
    <w:name w:val="0E5D1304842047EEBAE37F95970A867E"/>
  </w:style>
  <w:style w:type="paragraph" w:customStyle="1" w:styleId="B88AA52DF45D43749A99AD5179FB6CFA">
    <w:name w:val="B88AA52DF45D43749A99AD5179FB6CFA"/>
  </w:style>
  <w:style w:type="paragraph" w:customStyle="1" w:styleId="DE2C02D78B9B4D62AE891BE2766B031C">
    <w:name w:val="DE2C02D78B9B4D62AE891BE2766B031C"/>
  </w:style>
  <w:style w:type="paragraph" w:customStyle="1" w:styleId="5CA38BF1F700482DAA4EDCE995C32E41">
    <w:name w:val="5CA38BF1F700482DAA4EDCE995C32E41"/>
  </w:style>
  <w:style w:type="paragraph" w:customStyle="1" w:styleId="8EB13C63CE3D4DB3927C91987FDD88BB">
    <w:name w:val="8EB13C63CE3D4DB3927C91987FDD88BB"/>
  </w:style>
  <w:style w:type="paragraph" w:customStyle="1" w:styleId="886B16F8B13749CF83341EE451A2364C">
    <w:name w:val="886B16F8B13749CF83341EE451A2364C"/>
    <w:rsid w:val="00D17D12"/>
  </w:style>
  <w:style w:type="paragraph" w:customStyle="1" w:styleId="D05A0617EF3A4ED78D48F9D483F4796D">
    <w:name w:val="D05A0617EF3A4ED78D48F9D483F4796D"/>
    <w:rsid w:val="00D17D12"/>
  </w:style>
  <w:style w:type="paragraph" w:customStyle="1" w:styleId="E6855813B2BF433999154F3610C5AF49">
    <w:name w:val="E6855813B2BF433999154F3610C5AF49"/>
    <w:rsid w:val="00D17D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2" ma:contentTypeDescription="Create a new document." ma:contentTypeScope="" ma:versionID="cf6cf056b5324d160236e2ac13572175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308e4927137fd5e63b6be1bd7725299e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0C0CD-0EA2-490A-B7DE-ACED37094F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7A47F-0417-412B-B449-2856C38608B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CAF49CD-81BB-4ED9-A718-D98C8A5D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 cube resume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2019-01-11T15:20:00Z</dcterms:created>
  <dcterms:modified xsi:type="dcterms:W3CDTF">2019-01-11T16:59:00Z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